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C13" w:rsidRPr="009D5B12" w:rsidRDefault="0050662C" w:rsidP="0050662C">
      <w:pPr>
        <w:jc w:val="center"/>
        <w:rPr>
          <w:b/>
          <w:sz w:val="40"/>
          <w:szCs w:val="40"/>
        </w:rPr>
      </w:pPr>
      <w:r w:rsidRPr="009D5B12">
        <w:rPr>
          <w:b/>
          <w:sz w:val="40"/>
          <w:szCs w:val="40"/>
        </w:rPr>
        <w:t>Contents</w:t>
      </w:r>
    </w:p>
    <w:p w:rsidR="001D69EF" w:rsidRPr="009D5B12" w:rsidRDefault="001D69EF" w:rsidP="001D69EF">
      <w:pPr>
        <w:jc w:val="center"/>
        <w:rPr>
          <w:b/>
          <w:sz w:val="24"/>
          <w:szCs w:val="24"/>
        </w:rPr>
      </w:pPr>
    </w:p>
    <w:p w:rsidR="001D69EF" w:rsidRPr="009D5B12" w:rsidRDefault="001D69EF" w:rsidP="005F3DCA">
      <w:pPr>
        <w:rPr>
          <w:b/>
          <w:sz w:val="24"/>
          <w:szCs w:val="24"/>
        </w:rPr>
      </w:pPr>
    </w:p>
    <w:p w:rsidR="005F3DCA" w:rsidRPr="009D5B12" w:rsidRDefault="005F3DCA" w:rsidP="005F3DCA">
      <w:pPr>
        <w:rPr>
          <w:b/>
          <w:sz w:val="24"/>
          <w:szCs w:val="24"/>
        </w:rPr>
      </w:pPr>
      <w:bookmarkStart w:id="0" w:name="_GoBack"/>
      <w:bookmarkEnd w:id="0"/>
    </w:p>
    <w:p w:rsidR="001D414A" w:rsidRPr="009D5B12" w:rsidRDefault="001D414A" w:rsidP="005F3DCA">
      <w:pPr>
        <w:rPr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63"/>
        <w:gridCol w:w="4440"/>
        <w:gridCol w:w="677"/>
      </w:tblGrid>
      <w:tr w:rsidR="00D91576" w:rsidRPr="009D5B12" w:rsidTr="00B730C9">
        <w:trPr>
          <w:trHeight w:val="702"/>
        </w:trPr>
        <w:tc>
          <w:tcPr>
            <w:tcW w:w="6003" w:type="dxa"/>
            <w:gridSpan w:val="2"/>
          </w:tcPr>
          <w:p w:rsidR="00B730C9" w:rsidRPr="009D5B12" w:rsidRDefault="00B730C9" w:rsidP="00A14301">
            <w:pPr>
              <w:tabs>
                <w:tab w:val="right" w:pos="6480"/>
              </w:tabs>
              <w:jc w:val="left"/>
              <w:rPr>
                <w:i/>
                <w:sz w:val="24"/>
                <w:szCs w:val="24"/>
              </w:rPr>
            </w:pPr>
            <w:r w:rsidRPr="009D5B12">
              <w:rPr>
                <w:i/>
                <w:sz w:val="24"/>
                <w:szCs w:val="24"/>
              </w:rPr>
              <w:t>List of Contributors</w:t>
            </w:r>
          </w:p>
          <w:p w:rsidR="00D91576" w:rsidRPr="009D5B12" w:rsidRDefault="00D91576" w:rsidP="00A14301">
            <w:pPr>
              <w:tabs>
                <w:tab w:val="right" w:pos="6480"/>
              </w:tabs>
              <w:jc w:val="left"/>
              <w:rPr>
                <w:i/>
                <w:sz w:val="24"/>
                <w:szCs w:val="24"/>
              </w:rPr>
            </w:pPr>
            <w:r w:rsidRPr="009D5B12">
              <w:rPr>
                <w:i/>
                <w:sz w:val="24"/>
                <w:szCs w:val="24"/>
              </w:rPr>
              <w:t>P</w:t>
            </w:r>
            <w:r w:rsidR="00A14301" w:rsidRPr="009D5B12">
              <w:rPr>
                <w:i/>
                <w:sz w:val="24"/>
                <w:szCs w:val="24"/>
              </w:rPr>
              <w:t>reface</w:t>
            </w:r>
          </w:p>
          <w:p w:rsidR="00B730C9" w:rsidRPr="009D5B12" w:rsidRDefault="00B730C9" w:rsidP="00A14301">
            <w:pPr>
              <w:tabs>
                <w:tab w:val="right" w:pos="6480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693" w:type="dxa"/>
          </w:tcPr>
          <w:p w:rsidR="00D91576" w:rsidRPr="009D5B12" w:rsidRDefault="00C00181" w:rsidP="00C22FF9">
            <w:pPr>
              <w:tabs>
                <w:tab w:val="right" w:pos="6480"/>
              </w:tabs>
              <w:jc w:val="right"/>
              <w:rPr>
                <w:i/>
                <w:sz w:val="24"/>
                <w:szCs w:val="24"/>
              </w:rPr>
            </w:pPr>
            <w:r w:rsidRPr="009D5B12">
              <w:rPr>
                <w:i/>
                <w:sz w:val="24"/>
                <w:szCs w:val="24"/>
              </w:rPr>
              <w:t>vii</w:t>
            </w:r>
          </w:p>
          <w:p w:rsidR="00B730C9" w:rsidRPr="009D5B12" w:rsidRDefault="00B730C9" w:rsidP="00C22FF9">
            <w:pPr>
              <w:tabs>
                <w:tab w:val="right" w:pos="6480"/>
              </w:tabs>
              <w:jc w:val="right"/>
              <w:rPr>
                <w:sz w:val="24"/>
                <w:szCs w:val="24"/>
              </w:rPr>
            </w:pPr>
            <w:r w:rsidRPr="009D5B12">
              <w:rPr>
                <w:i/>
                <w:sz w:val="24"/>
                <w:szCs w:val="24"/>
              </w:rPr>
              <w:t>ix</w:t>
            </w:r>
          </w:p>
        </w:tc>
      </w:tr>
      <w:tr w:rsidR="00C22FF9" w:rsidRPr="009D5B12" w:rsidTr="00C22FF9">
        <w:trPr>
          <w:trHeight w:val="1160"/>
        </w:trPr>
        <w:tc>
          <w:tcPr>
            <w:tcW w:w="1384" w:type="dxa"/>
          </w:tcPr>
          <w:p w:rsidR="00C22FF9" w:rsidRPr="009D5B12" w:rsidRDefault="00C22FF9" w:rsidP="00EB35AB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  <w:r w:rsidRPr="009D5B12">
              <w:rPr>
                <w:b/>
                <w:sz w:val="24"/>
                <w:szCs w:val="24"/>
              </w:rPr>
              <w:t>Chapter 1</w:t>
            </w:r>
          </w:p>
          <w:p w:rsidR="00C22FF9" w:rsidRPr="009D5B12" w:rsidRDefault="00C22FF9" w:rsidP="00EB35AB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</w:p>
          <w:p w:rsidR="00C22FF9" w:rsidRPr="009D5B12" w:rsidRDefault="00C22FF9" w:rsidP="00EB35AB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</w:p>
          <w:p w:rsidR="00C22FF9" w:rsidRPr="009D5B12" w:rsidRDefault="00C22FF9" w:rsidP="008D3D97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619" w:type="dxa"/>
          </w:tcPr>
          <w:p w:rsidR="00C22FF9" w:rsidRPr="009D5B12" w:rsidRDefault="001D69EF" w:rsidP="005C6F05">
            <w:pPr>
              <w:pStyle w:val="Author"/>
              <w:jc w:val="left"/>
              <w:rPr>
                <w:b/>
                <w:szCs w:val="24"/>
              </w:rPr>
            </w:pPr>
            <w:r w:rsidRPr="009D5B12">
              <w:rPr>
                <w:b/>
                <w:szCs w:val="24"/>
              </w:rPr>
              <w:t>The Role of Power Electronics in Future Energy Systems and Green Industrialization</w:t>
            </w:r>
          </w:p>
          <w:p w:rsidR="00C22FF9" w:rsidRPr="009D5B12" w:rsidRDefault="00C22FF9" w:rsidP="005C6F05">
            <w:pPr>
              <w:pStyle w:val="Author"/>
              <w:jc w:val="left"/>
              <w:rPr>
                <w:rFonts w:eastAsia="Calibri"/>
                <w:i/>
                <w:szCs w:val="24"/>
              </w:rPr>
            </w:pPr>
            <w:r w:rsidRPr="009D5B12">
              <w:rPr>
                <w:rFonts w:eastAsia="Calibri"/>
                <w:i/>
                <w:szCs w:val="24"/>
              </w:rPr>
              <w:t xml:space="preserve">Ahmad </w:t>
            </w:r>
            <w:proofErr w:type="spellStart"/>
            <w:r w:rsidRPr="009D5B12">
              <w:rPr>
                <w:rFonts w:eastAsia="Calibri"/>
                <w:i/>
                <w:szCs w:val="24"/>
              </w:rPr>
              <w:t>Sharmi</w:t>
            </w:r>
            <w:proofErr w:type="spellEnd"/>
            <w:r w:rsidRPr="009D5B12">
              <w:rPr>
                <w:rFonts w:eastAsia="Calibri"/>
                <w:i/>
                <w:szCs w:val="24"/>
              </w:rPr>
              <w:t xml:space="preserve"> Abdullah, </w:t>
            </w:r>
            <w:proofErr w:type="spellStart"/>
            <w:r w:rsidRPr="009D5B12">
              <w:rPr>
                <w:rFonts w:eastAsia="Calibri"/>
                <w:i/>
                <w:szCs w:val="24"/>
              </w:rPr>
              <w:t>Mohd</w:t>
            </w:r>
            <w:proofErr w:type="spellEnd"/>
            <w:r w:rsidRPr="009D5B12">
              <w:rPr>
                <w:rFonts w:eastAsia="Calibri"/>
                <w:i/>
                <w:szCs w:val="24"/>
              </w:rPr>
              <w:t xml:space="preserve"> </w:t>
            </w:r>
            <w:proofErr w:type="spellStart"/>
            <w:r w:rsidRPr="009D5B12">
              <w:rPr>
                <w:rFonts w:eastAsia="Calibri"/>
                <w:i/>
                <w:szCs w:val="24"/>
              </w:rPr>
              <w:t>Haniff</w:t>
            </w:r>
            <w:proofErr w:type="spellEnd"/>
            <w:r w:rsidRPr="009D5B12">
              <w:rPr>
                <w:rFonts w:eastAsia="Calibri"/>
                <w:i/>
                <w:szCs w:val="24"/>
              </w:rPr>
              <w:t xml:space="preserve"> Ibrahim and </w:t>
            </w:r>
            <w:proofErr w:type="spellStart"/>
            <w:r w:rsidRPr="009D5B12">
              <w:rPr>
                <w:rFonts w:eastAsia="Calibri"/>
                <w:i/>
                <w:szCs w:val="24"/>
              </w:rPr>
              <w:t>Norazan</w:t>
            </w:r>
            <w:proofErr w:type="spellEnd"/>
            <w:r w:rsidRPr="009D5B12">
              <w:rPr>
                <w:rFonts w:eastAsia="Calibri"/>
                <w:i/>
                <w:szCs w:val="24"/>
              </w:rPr>
              <w:t xml:space="preserve"> </w:t>
            </w:r>
            <w:proofErr w:type="spellStart"/>
            <w:r w:rsidRPr="009D5B12">
              <w:rPr>
                <w:rFonts w:eastAsia="Calibri"/>
                <w:i/>
                <w:szCs w:val="24"/>
              </w:rPr>
              <w:t>Mohd</w:t>
            </w:r>
            <w:proofErr w:type="spellEnd"/>
            <w:r w:rsidRPr="009D5B12">
              <w:rPr>
                <w:rFonts w:eastAsia="Calibri"/>
                <w:i/>
                <w:szCs w:val="24"/>
              </w:rPr>
              <w:t xml:space="preserve"> </w:t>
            </w:r>
            <w:proofErr w:type="spellStart"/>
            <w:r w:rsidRPr="009D5B12">
              <w:rPr>
                <w:rFonts w:eastAsia="Calibri"/>
                <w:i/>
                <w:szCs w:val="24"/>
              </w:rPr>
              <w:t>Kassim</w:t>
            </w:r>
            <w:proofErr w:type="spellEnd"/>
          </w:p>
          <w:p w:rsidR="00C22FF9" w:rsidRPr="009D5B12" w:rsidRDefault="00C22FF9" w:rsidP="005C6F05">
            <w:pPr>
              <w:pStyle w:val="Author"/>
              <w:jc w:val="left"/>
              <w:rPr>
                <w:szCs w:val="24"/>
              </w:rPr>
            </w:pPr>
          </w:p>
        </w:tc>
        <w:tc>
          <w:tcPr>
            <w:tcW w:w="693" w:type="dxa"/>
          </w:tcPr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  <w:r w:rsidRPr="009D5B12">
              <w:rPr>
                <w:b/>
                <w:sz w:val="24"/>
                <w:szCs w:val="24"/>
              </w:rPr>
              <w:t>1</w:t>
            </w: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</w:tc>
      </w:tr>
      <w:tr w:rsidR="00C22FF9" w:rsidRPr="009D5B12" w:rsidTr="00C22FF9">
        <w:trPr>
          <w:trHeight w:val="1380"/>
        </w:trPr>
        <w:tc>
          <w:tcPr>
            <w:tcW w:w="1384" w:type="dxa"/>
          </w:tcPr>
          <w:p w:rsidR="00C22FF9" w:rsidRPr="009D5B12" w:rsidRDefault="00C22FF9" w:rsidP="00C22FF9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  <w:r w:rsidRPr="009D5B12">
              <w:rPr>
                <w:b/>
                <w:sz w:val="24"/>
                <w:szCs w:val="24"/>
              </w:rPr>
              <w:t>Chapter 2</w:t>
            </w:r>
          </w:p>
          <w:p w:rsidR="00C22FF9" w:rsidRPr="009D5B12" w:rsidRDefault="00C22FF9" w:rsidP="00C22FF9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619" w:type="dxa"/>
          </w:tcPr>
          <w:p w:rsidR="00C22FF9" w:rsidRPr="009D5B12" w:rsidRDefault="001D69EF" w:rsidP="00C22FF9">
            <w:pPr>
              <w:pStyle w:val="Author"/>
              <w:jc w:val="left"/>
              <w:rPr>
                <w:b/>
                <w:szCs w:val="24"/>
              </w:rPr>
            </w:pPr>
            <w:r w:rsidRPr="009D5B12">
              <w:rPr>
                <w:b/>
                <w:szCs w:val="24"/>
              </w:rPr>
              <w:t>Design and Development of a Maximum Power Point Tracking Converter for Building</w:t>
            </w:r>
          </w:p>
          <w:p w:rsidR="00C22FF9" w:rsidRPr="009D5B12" w:rsidRDefault="00C22FF9" w:rsidP="00C22FF9">
            <w:pPr>
              <w:jc w:val="left"/>
              <w:rPr>
                <w:i/>
                <w:sz w:val="24"/>
                <w:szCs w:val="24"/>
              </w:rPr>
            </w:pPr>
            <w:r w:rsidRPr="009D5B12">
              <w:rPr>
                <w:i/>
                <w:sz w:val="24"/>
                <w:szCs w:val="24"/>
              </w:rPr>
              <w:t xml:space="preserve">Farah Diana </w:t>
            </w:r>
            <w:proofErr w:type="spellStart"/>
            <w:r w:rsidRPr="009D5B12">
              <w:rPr>
                <w:i/>
                <w:sz w:val="24"/>
                <w:szCs w:val="24"/>
              </w:rPr>
              <w:t>Mahad</w:t>
            </w:r>
            <w:proofErr w:type="spellEnd"/>
            <w:r w:rsidRPr="009D5B12">
              <w:rPr>
                <w:i/>
                <w:sz w:val="24"/>
                <w:szCs w:val="24"/>
              </w:rPr>
              <w:t xml:space="preserve">, David Ian Forsyth and Abu </w:t>
            </w:r>
            <w:proofErr w:type="spellStart"/>
            <w:r w:rsidRPr="009D5B12">
              <w:rPr>
                <w:i/>
                <w:sz w:val="24"/>
                <w:szCs w:val="24"/>
              </w:rPr>
              <w:t>Sahmah</w:t>
            </w:r>
            <w:proofErr w:type="spellEnd"/>
            <w:r w:rsidRPr="009D5B12">
              <w:rPr>
                <w:i/>
                <w:sz w:val="24"/>
                <w:szCs w:val="24"/>
              </w:rPr>
              <w:t xml:space="preserve"> M. </w:t>
            </w:r>
            <w:proofErr w:type="spellStart"/>
            <w:r w:rsidRPr="009D5B12">
              <w:rPr>
                <w:i/>
                <w:sz w:val="24"/>
                <w:szCs w:val="24"/>
              </w:rPr>
              <w:t>Supa’at</w:t>
            </w:r>
            <w:proofErr w:type="spellEnd"/>
          </w:p>
          <w:p w:rsidR="00C22FF9" w:rsidRPr="009D5B12" w:rsidRDefault="00C22FF9" w:rsidP="00C22FF9">
            <w:pPr>
              <w:jc w:val="left"/>
              <w:rPr>
                <w:b/>
                <w:szCs w:val="24"/>
              </w:rPr>
            </w:pPr>
          </w:p>
        </w:tc>
        <w:tc>
          <w:tcPr>
            <w:tcW w:w="693" w:type="dxa"/>
          </w:tcPr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  <w:r w:rsidRPr="009D5B12">
              <w:rPr>
                <w:b/>
                <w:sz w:val="24"/>
                <w:szCs w:val="24"/>
              </w:rPr>
              <w:t>23</w:t>
            </w: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</w:tc>
      </w:tr>
      <w:tr w:rsidR="00C22FF9" w:rsidRPr="009D5B12" w:rsidTr="00C22FF9">
        <w:trPr>
          <w:trHeight w:val="1425"/>
        </w:trPr>
        <w:tc>
          <w:tcPr>
            <w:tcW w:w="1384" w:type="dxa"/>
          </w:tcPr>
          <w:p w:rsidR="00C22FF9" w:rsidRPr="009D5B12" w:rsidRDefault="00C22FF9" w:rsidP="00C22FF9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  <w:r w:rsidRPr="009D5B12">
              <w:rPr>
                <w:b/>
                <w:sz w:val="24"/>
                <w:szCs w:val="24"/>
              </w:rPr>
              <w:t>Chapter 3</w:t>
            </w:r>
          </w:p>
          <w:p w:rsidR="00C22FF9" w:rsidRPr="009D5B12" w:rsidRDefault="00C22FF9" w:rsidP="00C22FF9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619" w:type="dxa"/>
          </w:tcPr>
          <w:p w:rsidR="00C22FF9" w:rsidRPr="009D5B12" w:rsidRDefault="001D69EF" w:rsidP="00C22FF9">
            <w:pPr>
              <w:pStyle w:val="Author"/>
              <w:jc w:val="left"/>
              <w:rPr>
                <w:b/>
                <w:szCs w:val="24"/>
              </w:rPr>
            </w:pPr>
            <w:r w:rsidRPr="009D5B12">
              <w:rPr>
                <w:b/>
                <w:szCs w:val="24"/>
              </w:rPr>
              <w:t>Load Sharing Characteristic of Single Phase PV Inverter</w:t>
            </w:r>
          </w:p>
          <w:p w:rsidR="00C22FF9" w:rsidRPr="009D5B12" w:rsidRDefault="00C22FF9" w:rsidP="00C22FF9">
            <w:pPr>
              <w:jc w:val="left"/>
              <w:rPr>
                <w:i/>
                <w:szCs w:val="24"/>
              </w:rPr>
            </w:pPr>
            <w:proofErr w:type="spellStart"/>
            <w:r w:rsidRPr="009D5B12">
              <w:rPr>
                <w:i/>
                <w:sz w:val="24"/>
                <w:szCs w:val="24"/>
              </w:rPr>
              <w:t>Asrul</w:t>
            </w:r>
            <w:proofErr w:type="spellEnd"/>
            <w:r w:rsidRPr="009D5B1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D5B12">
              <w:rPr>
                <w:i/>
                <w:sz w:val="24"/>
                <w:szCs w:val="24"/>
              </w:rPr>
              <w:t>Izam</w:t>
            </w:r>
            <w:proofErr w:type="spellEnd"/>
            <w:r w:rsidRPr="009D5B1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D5B12">
              <w:rPr>
                <w:i/>
                <w:sz w:val="24"/>
                <w:szCs w:val="24"/>
              </w:rPr>
              <w:t>Azmi</w:t>
            </w:r>
            <w:proofErr w:type="spellEnd"/>
            <w:r w:rsidRPr="009D5B12">
              <w:rPr>
                <w:i/>
                <w:sz w:val="24"/>
                <w:szCs w:val="24"/>
              </w:rPr>
              <w:t xml:space="preserve"> and Muhammad </w:t>
            </w:r>
            <w:proofErr w:type="spellStart"/>
            <w:r w:rsidRPr="009D5B12">
              <w:rPr>
                <w:i/>
                <w:sz w:val="24"/>
                <w:szCs w:val="24"/>
              </w:rPr>
              <w:t>Yusof</w:t>
            </w:r>
            <w:proofErr w:type="spellEnd"/>
            <w:r w:rsidRPr="009D5B1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D5B12">
              <w:rPr>
                <w:i/>
                <w:sz w:val="24"/>
                <w:szCs w:val="24"/>
              </w:rPr>
              <w:t>Mohd</w:t>
            </w:r>
            <w:proofErr w:type="spellEnd"/>
            <w:r w:rsidRPr="009D5B12">
              <w:rPr>
                <w:i/>
                <w:sz w:val="24"/>
                <w:szCs w:val="24"/>
              </w:rPr>
              <w:t xml:space="preserve"> Nor</w:t>
            </w:r>
          </w:p>
        </w:tc>
        <w:tc>
          <w:tcPr>
            <w:tcW w:w="693" w:type="dxa"/>
          </w:tcPr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  <w:r w:rsidRPr="009D5B12">
              <w:rPr>
                <w:b/>
                <w:sz w:val="24"/>
                <w:szCs w:val="24"/>
              </w:rPr>
              <w:t>43</w:t>
            </w: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</w:tc>
      </w:tr>
      <w:tr w:rsidR="00C22FF9" w:rsidRPr="009D5B12" w:rsidTr="00C22FF9">
        <w:trPr>
          <w:trHeight w:val="1332"/>
        </w:trPr>
        <w:tc>
          <w:tcPr>
            <w:tcW w:w="1384" w:type="dxa"/>
          </w:tcPr>
          <w:p w:rsidR="00C22FF9" w:rsidRPr="009D5B12" w:rsidRDefault="00C22FF9" w:rsidP="00C22FF9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  <w:r w:rsidRPr="009D5B12">
              <w:rPr>
                <w:b/>
                <w:sz w:val="24"/>
                <w:szCs w:val="24"/>
              </w:rPr>
              <w:t>Chapter 4</w:t>
            </w:r>
          </w:p>
        </w:tc>
        <w:tc>
          <w:tcPr>
            <w:tcW w:w="4619" w:type="dxa"/>
          </w:tcPr>
          <w:p w:rsidR="00C22FF9" w:rsidRPr="009D5B12" w:rsidRDefault="001D69EF" w:rsidP="00C22FF9">
            <w:pPr>
              <w:pStyle w:val="Author"/>
              <w:jc w:val="left"/>
              <w:rPr>
                <w:b/>
                <w:szCs w:val="24"/>
              </w:rPr>
            </w:pPr>
            <w:r w:rsidRPr="009D5B12">
              <w:rPr>
                <w:b/>
                <w:szCs w:val="24"/>
              </w:rPr>
              <w:t xml:space="preserve">A Modular Structured Multilevel </w:t>
            </w:r>
            <w:proofErr w:type="spellStart"/>
            <w:r w:rsidRPr="009D5B12">
              <w:rPr>
                <w:b/>
                <w:szCs w:val="24"/>
              </w:rPr>
              <w:t>Inverer</w:t>
            </w:r>
            <w:proofErr w:type="spellEnd"/>
            <w:r w:rsidRPr="009D5B12">
              <w:rPr>
                <w:b/>
                <w:szCs w:val="24"/>
              </w:rPr>
              <w:t xml:space="preserve"> for Fuel Cell Applications</w:t>
            </w:r>
          </w:p>
          <w:p w:rsidR="00C22FF9" w:rsidRPr="009D5B12" w:rsidRDefault="00C22FF9" w:rsidP="00C22FF9">
            <w:pPr>
              <w:jc w:val="left"/>
              <w:rPr>
                <w:i/>
                <w:sz w:val="24"/>
                <w:szCs w:val="24"/>
              </w:rPr>
            </w:pPr>
            <w:r w:rsidRPr="009D5B12">
              <w:rPr>
                <w:i/>
                <w:sz w:val="24"/>
                <w:szCs w:val="24"/>
              </w:rPr>
              <w:t xml:space="preserve">Muhammad </w:t>
            </w:r>
            <w:proofErr w:type="spellStart"/>
            <w:r w:rsidRPr="009D5B12">
              <w:rPr>
                <w:i/>
                <w:sz w:val="24"/>
                <w:szCs w:val="24"/>
              </w:rPr>
              <w:t>Yusof</w:t>
            </w:r>
            <w:proofErr w:type="spellEnd"/>
            <w:r w:rsidRPr="009D5B1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D5B12">
              <w:rPr>
                <w:i/>
                <w:sz w:val="24"/>
                <w:szCs w:val="24"/>
              </w:rPr>
              <w:t>Mohd</w:t>
            </w:r>
            <w:proofErr w:type="spellEnd"/>
            <w:r w:rsidRPr="009D5B12">
              <w:rPr>
                <w:i/>
                <w:sz w:val="24"/>
                <w:szCs w:val="24"/>
              </w:rPr>
              <w:t xml:space="preserve"> Nor and Ahmad </w:t>
            </w:r>
            <w:proofErr w:type="spellStart"/>
            <w:r w:rsidRPr="009D5B12">
              <w:rPr>
                <w:i/>
                <w:sz w:val="24"/>
                <w:szCs w:val="24"/>
              </w:rPr>
              <w:t>Sharmi</w:t>
            </w:r>
            <w:proofErr w:type="spellEnd"/>
            <w:r w:rsidRPr="009D5B12">
              <w:rPr>
                <w:i/>
                <w:sz w:val="24"/>
                <w:szCs w:val="24"/>
              </w:rPr>
              <w:t xml:space="preserve"> Abdullah</w:t>
            </w:r>
          </w:p>
        </w:tc>
        <w:tc>
          <w:tcPr>
            <w:tcW w:w="693" w:type="dxa"/>
          </w:tcPr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  <w:r w:rsidRPr="009D5B12">
              <w:rPr>
                <w:b/>
                <w:sz w:val="24"/>
                <w:szCs w:val="24"/>
              </w:rPr>
              <w:t>75</w:t>
            </w: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  <w:p w:rsidR="00C22FF9" w:rsidRPr="009D5B12" w:rsidRDefault="00C22FF9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</w:p>
        </w:tc>
      </w:tr>
      <w:tr w:rsidR="00A845BD" w:rsidRPr="009D5B12" w:rsidTr="00B730C9">
        <w:tc>
          <w:tcPr>
            <w:tcW w:w="6003" w:type="dxa"/>
            <w:gridSpan w:val="2"/>
          </w:tcPr>
          <w:p w:rsidR="00A845BD" w:rsidRPr="009D5B12" w:rsidRDefault="00A845BD" w:rsidP="00A14301">
            <w:pPr>
              <w:tabs>
                <w:tab w:val="right" w:pos="6480"/>
              </w:tabs>
              <w:jc w:val="left"/>
              <w:rPr>
                <w:b/>
                <w:sz w:val="24"/>
                <w:szCs w:val="24"/>
              </w:rPr>
            </w:pPr>
            <w:r w:rsidRPr="009D5B12">
              <w:rPr>
                <w:b/>
                <w:sz w:val="24"/>
                <w:szCs w:val="24"/>
              </w:rPr>
              <w:t>Index</w:t>
            </w:r>
          </w:p>
        </w:tc>
        <w:tc>
          <w:tcPr>
            <w:tcW w:w="693" w:type="dxa"/>
          </w:tcPr>
          <w:p w:rsidR="00A845BD" w:rsidRPr="009D5B12" w:rsidRDefault="00AA78CC" w:rsidP="00C22FF9">
            <w:pPr>
              <w:tabs>
                <w:tab w:val="right" w:pos="6480"/>
              </w:tabs>
              <w:jc w:val="right"/>
              <w:rPr>
                <w:b/>
                <w:sz w:val="24"/>
                <w:szCs w:val="24"/>
              </w:rPr>
            </w:pPr>
            <w:r w:rsidRPr="009D5B12">
              <w:rPr>
                <w:b/>
                <w:sz w:val="24"/>
                <w:szCs w:val="24"/>
              </w:rPr>
              <w:t>9</w:t>
            </w:r>
            <w:r w:rsidR="005C6F05" w:rsidRPr="009D5B12">
              <w:rPr>
                <w:b/>
                <w:sz w:val="24"/>
                <w:szCs w:val="24"/>
              </w:rPr>
              <w:t>3</w:t>
            </w:r>
          </w:p>
        </w:tc>
      </w:tr>
    </w:tbl>
    <w:p w:rsidR="00A701EA" w:rsidRPr="009D5B12" w:rsidRDefault="00F44C13" w:rsidP="00B03991">
      <w:pPr>
        <w:tabs>
          <w:tab w:val="right" w:pos="6480"/>
        </w:tabs>
        <w:jc w:val="left"/>
        <w:rPr>
          <w:b/>
          <w:sz w:val="24"/>
          <w:szCs w:val="24"/>
        </w:rPr>
      </w:pPr>
      <w:r w:rsidRPr="009D5B12">
        <w:rPr>
          <w:b/>
          <w:sz w:val="24"/>
          <w:szCs w:val="24"/>
        </w:rPr>
        <w:tab/>
      </w:r>
      <w:r w:rsidR="00B03991" w:rsidRPr="009D5B12">
        <w:rPr>
          <w:b/>
          <w:sz w:val="24"/>
          <w:szCs w:val="24"/>
        </w:rPr>
        <w:t xml:space="preserve"> </w:t>
      </w:r>
    </w:p>
    <w:p w:rsidR="004941C8" w:rsidRPr="009D5B12" w:rsidRDefault="004941C8" w:rsidP="00A04F54">
      <w:pPr>
        <w:tabs>
          <w:tab w:val="right" w:pos="6480"/>
        </w:tabs>
        <w:jc w:val="left"/>
        <w:rPr>
          <w:rFonts w:eastAsia="MS PMincho"/>
        </w:rPr>
      </w:pPr>
    </w:p>
    <w:sectPr w:rsidR="004941C8" w:rsidRPr="009D5B12" w:rsidSect="0060243F">
      <w:footerReference w:type="even" r:id="rId8"/>
      <w:footerReference w:type="default" r:id="rId9"/>
      <w:pgSz w:w="8640" w:h="12960"/>
      <w:pgMar w:top="1440" w:right="1080" w:bottom="1440" w:left="1080" w:header="720" w:footer="720" w:gutter="0"/>
      <w:pgNumType w:fmt="lowerRoman" w:start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AAE" w:rsidRDefault="00BA7AAE" w:rsidP="00276D4B">
      <w:r>
        <w:separator/>
      </w:r>
    </w:p>
  </w:endnote>
  <w:endnote w:type="continuationSeparator" w:id="0">
    <w:p w:rsidR="00BA7AAE" w:rsidRDefault="00BA7AAE" w:rsidP="00276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A44A604-0721-4D9A-8162-03994E94C2A9}"/>
    <w:embedItalic r:id="rId2" w:fontKey="{7ED9DE19-261E-4071-BC30-AE2766B7572E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89CC04-CAC6-4DEC-BED9-94A70B588C30}"/>
    <w:embedBold r:id="rId4" w:fontKey="{B0ACDD63-335B-42FC-97AC-7A74AE0D2B7B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5D8F4381-F51B-4CD0-AE60-821D60ADDD70}"/>
    <w:embedBold r:id="rId6" w:fontKey="{7D4700F7-F145-4036-AC14-0BC7B703E5F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C71417C-EBF1-4170-B411-A0C20496F5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429" w:rsidRDefault="00DF4429" w:rsidP="00913CF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F4429" w:rsidRDefault="00DF4429" w:rsidP="001966E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429" w:rsidRDefault="00DF4429" w:rsidP="001966E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AAE" w:rsidRDefault="00BA7AAE" w:rsidP="00276D4B">
      <w:r>
        <w:separator/>
      </w:r>
    </w:p>
  </w:footnote>
  <w:footnote w:type="continuationSeparator" w:id="0">
    <w:p w:rsidR="00BA7AAE" w:rsidRDefault="00BA7AAE" w:rsidP="00276D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DA2F4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140080"/>
    <w:multiLevelType w:val="hybridMultilevel"/>
    <w:tmpl w:val="F1107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8B5519"/>
    <w:multiLevelType w:val="multilevel"/>
    <w:tmpl w:val="D528FF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20230A18"/>
    <w:multiLevelType w:val="multilevel"/>
    <w:tmpl w:val="7D6AE4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253E6C2D"/>
    <w:multiLevelType w:val="multilevel"/>
    <w:tmpl w:val="B3B485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27262431"/>
    <w:multiLevelType w:val="hybridMultilevel"/>
    <w:tmpl w:val="F118DBD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1D5"/>
    <w:rsid w:val="00004C4D"/>
    <w:rsid w:val="00013DFE"/>
    <w:rsid w:val="00031691"/>
    <w:rsid w:val="00061A55"/>
    <w:rsid w:val="0007473B"/>
    <w:rsid w:val="0008283D"/>
    <w:rsid w:val="00083EAC"/>
    <w:rsid w:val="000A1537"/>
    <w:rsid w:val="000A1783"/>
    <w:rsid w:val="000B126E"/>
    <w:rsid w:val="000F223E"/>
    <w:rsid w:val="00114676"/>
    <w:rsid w:val="00123B42"/>
    <w:rsid w:val="00126B54"/>
    <w:rsid w:val="00145F29"/>
    <w:rsid w:val="0016409F"/>
    <w:rsid w:val="00164BF3"/>
    <w:rsid w:val="00171E25"/>
    <w:rsid w:val="0017391E"/>
    <w:rsid w:val="0018193C"/>
    <w:rsid w:val="00196494"/>
    <w:rsid w:val="001965AD"/>
    <w:rsid w:val="001966EC"/>
    <w:rsid w:val="001A07FB"/>
    <w:rsid w:val="001A7BDD"/>
    <w:rsid w:val="001B1A5D"/>
    <w:rsid w:val="001C1BD9"/>
    <w:rsid w:val="001D414A"/>
    <w:rsid w:val="001D69EF"/>
    <w:rsid w:val="001E6E63"/>
    <w:rsid w:val="001F4EB2"/>
    <w:rsid w:val="001F7328"/>
    <w:rsid w:val="00211C76"/>
    <w:rsid w:val="002161E9"/>
    <w:rsid w:val="00226C22"/>
    <w:rsid w:val="00236B0D"/>
    <w:rsid w:val="00237AF2"/>
    <w:rsid w:val="00240852"/>
    <w:rsid w:val="00241F2A"/>
    <w:rsid w:val="00246A9F"/>
    <w:rsid w:val="00252353"/>
    <w:rsid w:val="00272048"/>
    <w:rsid w:val="00276D4B"/>
    <w:rsid w:val="00286BED"/>
    <w:rsid w:val="002918EC"/>
    <w:rsid w:val="002938ED"/>
    <w:rsid w:val="00295D14"/>
    <w:rsid w:val="002C237C"/>
    <w:rsid w:val="002D63C9"/>
    <w:rsid w:val="003264D0"/>
    <w:rsid w:val="00326D62"/>
    <w:rsid w:val="003401DA"/>
    <w:rsid w:val="00353902"/>
    <w:rsid w:val="00355AC6"/>
    <w:rsid w:val="003646CB"/>
    <w:rsid w:val="003702C7"/>
    <w:rsid w:val="00380D36"/>
    <w:rsid w:val="003A2678"/>
    <w:rsid w:val="003B6AA0"/>
    <w:rsid w:val="003C066D"/>
    <w:rsid w:val="003D76BF"/>
    <w:rsid w:val="00404184"/>
    <w:rsid w:val="004109CC"/>
    <w:rsid w:val="004165FB"/>
    <w:rsid w:val="00420F16"/>
    <w:rsid w:val="00422AE2"/>
    <w:rsid w:val="004513B9"/>
    <w:rsid w:val="004541D1"/>
    <w:rsid w:val="00476246"/>
    <w:rsid w:val="00486798"/>
    <w:rsid w:val="00491B3E"/>
    <w:rsid w:val="004941C8"/>
    <w:rsid w:val="00497310"/>
    <w:rsid w:val="004D60F7"/>
    <w:rsid w:val="004E4C7A"/>
    <w:rsid w:val="004F0538"/>
    <w:rsid w:val="00502675"/>
    <w:rsid w:val="0050662C"/>
    <w:rsid w:val="00533485"/>
    <w:rsid w:val="00537C27"/>
    <w:rsid w:val="00541229"/>
    <w:rsid w:val="00567A64"/>
    <w:rsid w:val="00575950"/>
    <w:rsid w:val="005A12D9"/>
    <w:rsid w:val="005B6A7D"/>
    <w:rsid w:val="005C2C4E"/>
    <w:rsid w:val="005C4877"/>
    <w:rsid w:val="005C6F05"/>
    <w:rsid w:val="005C7A83"/>
    <w:rsid w:val="005F3DCA"/>
    <w:rsid w:val="005F63D0"/>
    <w:rsid w:val="0060243F"/>
    <w:rsid w:val="006042BF"/>
    <w:rsid w:val="006175DE"/>
    <w:rsid w:val="00621FCE"/>
    <w:rsid w:val="00624DC9"/>
    <w:rsid w:val="00683CAD"/>
    <w:rsid w:val="006872CB"/>
    <w:rsid w:val="00690797"/>
    <w:rsid w:val="00691823"/>
    <w:rsid w:val="00696FC9"/>
    <w:rsid w:val="006A0791"/>
    <w:rsid w:val="006A0EE0"/>
    <w:rsid w:val="006A2BEE"/>
    <w:rsid w:val="006A68D5"/>
    <w:rsid w:val="006C06C0"/>
    <w:rsid w:val="006F674F"/>
    <w:rsid w:val="006F6CAE"/>
    <w:rsid w:val="00701375"/>
    <w:rsid w:val="00702ABA"/>
    <w:rsid w:val="00712D5B"/>
    <w:rsid w:val="00732147"/>
    <w:rsid w:val="00737023"/>
    <w:rsid w:val="0076349B"/>
    <w:rsid w:val="00774486"/>
    <w:rsid w:val="007773EB"/>
    <w:rsid w:val="007803CC"/>
    <w:rsid w:val="00780AB7"/>
    <w:rsid w:val="0078395B"/>
    <w:rsid w:val="00785932"/>
    <w:rsid w:val="0078632C"/>
    <w:rsid w:val="007869AB"/>
    <w:rsid w:val="007916FA"/>
    <w:rsid w:val="007A09B9"/>
    <w:rsid w:val="007A20C0"/>
    <w:rsid w:val="007C0260"/>
    <w:rsid w:val="007C069A"/>
    <w:rsid w:val="007D1CD5"/>
    <w:rsid w:val="007E1A1F"/>
    <w:rsid w:val="007E4D24"/>
    <w:rsid w:val="007E7B42"/>
    <w:rsid w:val="00801D71"/>
    <w:rsid w:val="00822F84"/>
    <w:rsid w:val="00823C65"/>
    <w:rsid w:val="0083612A"/>
    <w:rsid w:val="00845CAB"/>
    <w:rsid w:val="00884D4A"/>
    <w:rsid w:val="00885547"/>
    <w:rsid w:val="00894D60"/>
    <w:rsid w:val="008A2A07"/>
    <w:rsid w:val="008C33CF"/>
    <w:rsid w:val="008C45CF"/>
    <w:rsid w:val="008C56FF"/>
    <w:rsid w:val="008D3D97"/>
    <w:rsid w:val="008F0A25"/>
    <w:rsid w:val="008F2171"/>
    <w:rsid w:val="008F3CD4"/>
    <w:rsid w:val="00904F15"/>
    <w:rsid w:val="00904F4D"/>
    <w:rsid w:val="00913CF9"/>
    <w:rsid w:val="00921AB3"/>
    <w:rsid w:val="00930036"/>
    <w:rsid w:val="00946415"/>
    <w:rsid w:val="0097646E"/>
    <w:rsid w:val="00982788"/>
    <w:rsid w:val="009840CC"/>
    <w:rsid w:val="0099187C"/>
    <w:rsid w:val="0099716A"/>
    <w:rsid w:val="009A4B77"/>
    <w:rsid w:val="009C7997"/>
    <w:rsid w:val="009D0D4A"/>
    <w:rsid w:val="009D4BDB"/>
    <w:rsid w:val="009D5B12"/>
    <w:rsid w:val="009F6869"/>
    <w:rsid w:val="00A00F70"/>
    <w:rsid w:val="00A03009"/>
    <w:rsid w:val="00A04F54"/>
    <w:rsid w:val="00A05B5F"/>
    <w:rsid w:val="00A06280"/>
    <w:rsid w:val="00A0778D"/>
    <w:rsid w:val="00A14301"/>
    <w:rsid w:val="00A240C2"/>
    <w:rsid w:val="00A35AB1"/>
    <w:rsid w:val="00A40D25"/>
    <w:rsid w:val="00A57FF1"/>
    <w:rsid w:val="00A633E1"/>
    <w:rsid w:val="00A663AD"/>
    <w:rsid w:val="00A701EA"/>
    <w:rsid w:val="00A773B1"/>
    <w:rsid w:val="00A816D9"/>
    <w:rsid w:val="00A82F11"/>
    <w:rsid w:val="00A845BD"/>
    <w:rsid w:val="00A91C6D"/>
    <w:rsid w:val="00A928BE"/>
    <w:rsid w:val="00AA78CC"/>
    <w:rsid w:val="00AA7EE0"/>
    <w:rsid w:val="00AC1FDC"/>
    <w:rsid w:val="00AF2C37"/>
    <w:rsid w:val="00B003A5"/>
    <w:rsid w:val="00B01F11"/>
    <w:rsid w:val="00B03991"/>
    <w:rsid w:val="00B06233"/>
    <w:rsid w:val="00B128F7"/>
    <w:rsid w:val="00B34EDE"/>
    <w:rsid w:val="00B730C9"/>
    <w:rsid w:val="00B7354C"/>
    <w:rsid w:val="00B80874"/>
    <w:rsid w:val="00B943AE"/>
    <w:rsid w:val="00BA01B8"/>
    <w:rsid w:val="00BA7AAE"/>
    <w:rsid w:val="00BC44E8"/>
    <w:rsid w:val="00BC4D6B"/>
    <w:rsid w:val="00BD0FB6"/>
    <w:rsid w:val="00BF22AD"/>
    <w:rsid w:val="00C00181"/>
    <w:rsid w:val="00C04473"/>
    <w:rsid w:val="00C1761D"/>
    <w:rsid w:val="00C22FF9"/>
    <w:rsid w:val="00C318F3"/>
    <w:rsid w:val="00C329F8"/>
    <w:rsid w:val="00C36CDB"/>
    <w:rsid w:val="00C50D6E"/>
    <w:rsid w:val="00C52B67"/>
    <w:rsid w:val="00C5404F"/>
    <w:rsid w:val="00C911A2"/>
    <w:rsid w:val="00C914F2"/>
    <w:rsid w:val="00CA1C51"/>
    <w:rsid w:val="00CB1389"/>
    <w:rsid w:val="00CB1F43"/>
    <w:rsid w:val="00CD2970"/>
    <w:rsid w:val="00CD63D5"/>
    <w:rsid w:val="00CD6948"/>
    <w:rsid w:val="00CF1D7F"/>
    <w:rsid w:val="00CF1E59"/>
    <w:rsid w:val="00CF6F5D"/>
    <w:rsid w:val="00CF7C92"/>
    <w:rsid w:val="00D24B60"/>
    <w:rsid w:val="00D51F10"/>
    <w:rsid w:val="00D62C85"/>
    <w:rsid w:val="00D66FE1"/>
    <w:rsid w:val="00D84A98"/>
    <w:rsid w:val="00D8790D"/>
    <w:rsid w:val="00D91576"/>
    <w:rsid w:val="00D94A7C"/>
    <w:rsid w:val="00DA485F"/>
    <w:rsid w:val="00DA7FB7"/>
    <w:rsid w:val="00DB0963"/>
    <w:rsid w:val="00DC03F2"/>
    <w:rsid w:val="00DC0AF2"/>
    <w:rsid w:val="00DC1B60"/>
    <w:rsid w:val="00DD1B83"/>
    <w:rsid w:val="00DE108A"/>
    <w:rsid w:val="00DF4429"/>
    <w:rsid w:val="00E01991"/>
    <w:rsid w:val="00E023BC"/>
    <w:rsid w:val="00E2729F"/>
    <w:rsid w:val="00E43271"/>
    <w:rsid w:val="00E46699"/>
    <w:rsid w:val="00E53AFD"/>
    <w:rsid w:val="00E56327"/>
    <w:rsid w:val="00E95949"/>
    <w:rsid w:val="00E96471"/>
    <w:rsid w:val="00EA2D74"/>
    <w:rsid w:val="00EA7152"/>
    <w:rsid w:val="00EA7818"/>
    <w:rsid w:val="00EB35AB"/>
    <w:rsid w:val="00EB4D14"/>
    <w:rsid w:val="00ED754B"/>
    <w:rsid w:val="00EF149B"/>
    <w:rsid w:val="00F02B89"/>
    <w:rsid w:val="00F03882"/>
    <w:rsid w:val="00F4225A"/>
    <w:rsid w:val="00F44C13"/>
    <w:rsid w:val="00F473F8"/>
    <w:rsid w:val="00F501D5"/>
    <w:rsid w:val="00F67EDB"/>
    <w:rsid w:val="00F71438"/>
    <w:rsid w:val="00F74CA8"/>
    <w:rsid w:val="00F76935"/>
    <w:rsid w:val="00F7697C"/>
    <w:rsid w:val="00F90F88"/>
    <w:rsid w:val="00FA4503"/>
    <w:rsid w:val="00FA7412"/>
    <w:rsid w:val="00FB4CC6"/>
    <w:rsid w:val="00FD2EA6"/>
    <w:rsid w:val="00FE46A8"/>
    <w:rsid w:val="00FF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F7B3DB-7F28-4F48-845C-86BFF361B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MY" w:eastAsia="en-M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8F3"/>
    <w:pPr>
      <w:jc w:val="both"/>
    </w:pPr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1440"/>
      </w:tabs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B01F11"/>
    <w:pPr>
      <w:spacing w:after="200" w:line="276" w:lineRule="auto"/>
      <w:ind w:left="720"/>
      <w:contextualSpacing/>
      <w:jc w:val="left"/>
    </w:pPr>
    <w:rPr>
      <w:rFonts w:ascii="Calibri" w:eastAsia="MS Mincho" w:hAnsi="Calibri"/>
      <w:sz w:val="22"/>
      <w:szCs w:val="22"/>
    </w:rPr>
  </w:style>
  <w:style w:type="paragraph" w:customStyle="1" w:styleId="Footnote">
    <w:name w:val="Footnote"/>
    <w:basedOn w:val="Normal"/>
    <w:rPr>
      <w:sz w:val="16"/>
    </w:rPr>
  </w:style>
  <w:style w:type="paragraph" w:styleId="BodyTextIndent">
    <w:name w:val="Body Text Indent"/>
    <w:basedOn w:val="Normal"/>
    <w:pPr>
      <w:ind w:firstLine="245"/>
    </w:pPr>
  </w:style>
  <w:style w:type="paragraph" w:styleId="BodyTextIndent2">
    <w:name w:val="Body Text Indent 2"/>
    <w:basedOn w:val="Normal"/>
    <w:pPr>
      <w:ind w:firstLine="245"/>
    </w:pPr>
    <w:rPr>
      <w:i/>
    </w:rPr>
  </w:style>
  <w:style w:type="paragraph" w:customStyle="1" w:styleId="References">
    <w:name w:val="References"/>
    <w:basedOn w:val="Normal"/>
    <w:rPr>
      <w:sz w:val="18"/>
    </w:rPr>
  </w:style>
  <w:style w:type="paragraph" w:customStyle="1" w:styleId="Author">
    <w:name w:val="Author"/>
    <w:basedOn w:val="Normal"/>
    <w:pPr>
      <w:jc w:val="center"/>
    </w:pPr>
    <w:rPr>
      <w:sz w:val="24"/>
    </w:rPr>
  </w:style>
  <w:style w:type="paragraph" w:customStyle="1" w:styleId="JSAIAC">
    <w:name w:val="JSAIAC筆者英"/>
    <w:basedOn w:val="Normal"/>
    <w:next w:val="JSAIAC0"/>
    <w:rsid w:val="00CD63D5"/>
    <w:pPr>
      <w:tabs>
        <w:tab w:val="center" w:pos="3544"/>
        <w:tab w:val="center" w:pos="6521"/>
      </w:tabs>
      <w:adjustRightInd w:val="0"/>
      <w:snapToGrid w:val="0"/>
    </w:pPr>
    <w:rPr>
      <w:rFonts w:eastAsia="MS PMincho"/>
      <w:sz w:val="18"/>
      <w:lang w:eastAsia="ja-JP"/>
    </w:rPr>
  </w:style>
  <w:style w:type="paragraph" w:customStyle="1" w:styleId="PageNumber1">
    <w:name w:val="Page Number1"/>
    <w:basedOn w:val="Normal"/>
    <w:pPr>
      <w:jc w:val="center"/>
    </w:pPr>
    <w:rPr>
      <w:rFonts w:ascii="Times" w:hAnsi="Times"/>
    </w:rPr>
  </w:style>
  <w:style w:type="paragraph" w:styleId="Title">
    <w:name w:val="Title"/>
    <w:basedOn w:val="Normal"/>
    <w:qFormat/>
    <w:pPr>
      <w:spacing w:before="480"/>
      <w:jc w:val="center"/>
    </w:pPr>
    <w:rPr>
      <w:b/>
      <w:sz w:val="28"/>
    </w:rPr>
  </w:style>
  <w:style w:type="paragraph" w:customStyle="1" w:styleId="JSAIAC0">
    <w:name w:val="JSAIAC所属"/>
    <w:basedOn w:val="Normal"/>
    <w:next w:val="JSAIAC1"/>
    <w:rsid w:val="00CD63D5"/>
    <w:pPr>
      <w:tabs>
        <w:tab w:val="center" w:pos="3544"/>
        <w:tab w:val="center" w:pos="6521"/>
      </w:tabs>
      <w:adjustRightInd w:val="0"/>
      <w:snapToGrid w:val="0"/>
      <w:spacing w:beforeLines="100" w:before="100"/>
    </w:pPr>
    <w:rPr>
      <w:rFonts w:eastAsia="MS PMincho"/>
      <w:sz w:val="24"/>
      <w:lang w:eastAsia="ja-JP"/>
    </w:rPr>
  </w:style>
  <w:style w:type="paragraph" w:customStyle="1" w:styleId="AbstractText">
    <w:name w:val="Abstract Text"/>
    <w:basedOn w:val="BodyTextIndent2"/>
  </w:style>
  <w:style w:type="paragraph" w:customStyle="1" w:styleId="Affiliation">
    <w:name w:val="Affiliation"/>
    <w:basedOn w:val="Normal"/>
    <w:pPr>
      <w:jc w:val="center"/>
    </w:pPr>
    <w:rPr>
      <w:i/>
      <w:sz w:val="24"/>
    </w:rPr>
  </w:style>
  <w:style w:type="paragraph" w:customStyle="1" w:styleId="AbstractTitle">
    <w:name w:val="Abstract Title"/>
    <w:basedOn w:val="Normal"/>
    <w:pPr>
      <w:jc w:val="center"/>
    </w:pPr>
    <w:rPr>
      <w:b/>
      <w:sz w:val="24"/>
    </w:rPr>
  </w:style>
  <w:style w:type="paragraph" w:customStyle="1" w:styleId="FigureandCaptionCaptions">
    <w:name w:val="Figure and Caption Captions"/>
    <w:basedOn w:val="Normal"/>
    <w:rPr>
      <w:rFonts w:ascii="Helvetica" w:hAnsi="Helvetica"/>
      <w:b/>
    </w:rPr>
  </w:style>
  <w:style w:type="paragraph" w:customStyle="1" w:styleId="Callouts">
    <w:name w:val="Callouts"/>
    <w:basedOn w:val="Normal"/>
    <w:rPr>
      <w:rFonts w:ascii="Helvetica" w:hAnsi="Helvetica"/>
      <w:sz w:val="18"/>
    </w:rPr>
  </w:style>
  <w:style w:type="paragraph" w:customStyle="1" w:styleId="JSAIAC1">
    <w:name w:val="JSAIAC所属英"/>
    <w:basedOn w:val="JSAIAC0"/>
    <w:rsid w:val="00CD63D5"/>
    <w:pPr>
      <w:spacing w:beforeLines="0" w:before="0"/>
    </w:pPr>
    <w:rPr>
      <w:sz w:val="18"/>
    </w:rPr>
  </w:style>
  <w:style w:type="table" w:styleId="TableGrid">
    <w:name w:val="Table Grid"/>
    <w:basedOn w:val="TableNormal"/>
    <w:uiPriority w:val="59"/>
    <w:rsid w:val="00CD63D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50267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6D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D4B"/>
  </w:style>
  <w:style w:type="paragraph" w:styleId="Footer">
    <w:name w:val="footer"/>
    <w:basedOn w:val="Normal"/>
    <w:link w:val="FooterChar"/>
    <w:uiPriority w:val="99"/>
    <w:unhideWhenUsed/>
    <w:rsid w:val="00276D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D4B"/>
  </w:style>
  <w:style w:type="character" w:styleId="PageNumber">
    <w:name w:val="page number"/>
    <w:basedOn w:val="DefaultParagraphFont"/>
    <w:rsid w:val="001966EC"/>
  </w:style>
  <w:style w:type="table" w:styleId="TableSimple1">
    <w:name w:val="Table Simple 1"/>
    <w:basedOn w:val="TableNormal"/>
    <w:rsid w:val="005B6A7D"/>
    <w:pPr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Normal17pt">
    <w:name w:val="Normal + 17 pt"/>
    <w:aliases w:val="(Latin) Bold,Centered"/>
    <w:basedOn w:val="Normal"/>
    <w:link w:val="Normal17ptChar"/>
    <w:rsid w:val="00946415"/>
    <w:pPr>
      <w:jc w:val="center"/>
    </w:pPr>
    <w:rPr>
      <w:b/>
    </w:rPr>
  </w:style>
  <w:style w:type="character" w:customStyle="1" w:styleId="Normal17ptChar">
    <w:name w:val="Normal + 17 pt Char"/>
    <w:aliases w:val="(Latin) Bold Char,Centered Char"/>
    <w:link w:val="Normal17pt"/>
    <w:rsid w:val="00946415"/>
    <w:rPr>
      <w:b/>
    </w:rPr>
  </w:style>
  <w:style w:type="paragraph" w:customStyle="1" w:styleId="Title1">
    <w:name w:val="Title1"/>
    <w:basedOn w:val="Normal"/>
    <w:next w:val="Author"/>
    <w:rsid w:val="0016409F"/>
    <w:pPr>
      <w:keepNext/>
      <w:keepLines/>
      <w:pageBreakBefore/>
      <w:tabs>
        <w:tab w:val="left" w:pos="284"/>
      </w:tabs>
      <w:suppressAutoHyphens/>
      <w:overflowPunct w:val="0"/>
      <w:autoSpaceDE w:val="0"/>
      <w:autoSpaceDN w:val="0"/>
      <w:adjustRightInd w:val="0"/>
      <w:spacing w:after="460" w:line="348" w:lineRule="exact"/>
      <w:ind w:firstLine="227"/>
      <w:jc w:val="center"/>
      <w:textAlignment w:val="baseline"/>
    </w:pPr>
    <w:rPr>
      <w:rFonts w:ascii="Times" w:hAnsi="Times"/>
      <w:b/>
      <w:sz w:val="28"/>
    </w:rPr>
  </w:style>
  <w:style w:type="paragraph" w:customStyle="1" w:styleId="MediumGrid21">
    <w:name w:val="Medium Grid 21"/>
    <w:uiPriority w:val="1"/>
    <w:qFormat/>
    <w:rsid w:val="0016409F"/>
    <w:pPr>
      <w:jc w:val="both"/>
    </w:pPr>
    <w:rPr>
      <w:lang w:val="en-US" w:eastAsia="en-US"/>
    </w:rPr>
  </w:style>
  <w:style w:type="paragraph" w:customStyle="1" w:styleId="IEEEAuthorName">
    <w:name w:val="IEEE Author Name"/>
    <w:basedOn w:val="Normal"/>
    <w:next w:val="Normal"/>
    <w:rsid w:val="005F63D0"/>
    <w:pPr>
      <w:adjustRightInd w:val="0"/>
      <w:snapToGrid w:val="0"/>
      <w:spacing w:before="120" w:after="120"/>
      <w:jc w:val="center"/>
    </w:pPr>
    <w:rPr>
      <w:sz w:val="22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3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nerbit%20UTM\Call%20for%20Book%20Chapter%20Proposal\tEMPLATE\Table%20of%20Cont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40700-A9A5-4D6B-AFAD-359A8ECFC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Table of Content.dotx</Template>
  <TotalTime>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 Guidelines for 8</vt:lpstr>
    </vt:vector>
  </TitlesOfParts>
  <Company>UCL</Company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Guidelines for 8</dc:title>
  <dc:subject/>
  <dc:creator>Fifiey</dc:creator>
  <cp:keywords/>
  <cp:lastModifiedBy>Fifiey</cp:lastModifiedBy>
  <cp:revision>6</cp:revision>
  <cp:lastPrinted>2008-12-15T10:42:00Z</cp:lastPrinted>
  <dcterms:created xsi:type="dcterms:W3CDTF">2017-07-12T08:50:00Z</dcterms:created>
  <dcterms:modified xsi:type="dcterms:W3CDTF">2017-07-16T02:53:00Z</dcterms:modified>
</cp:coreProperties>
</file>